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43D30" w14:textId="77777777" w:rsidR="009377B9" w:rsidRDefault="007D675F" w:rsidP="009377B9">
      <w:pPr>
        <w:jc w:val="right"/>
        <w:rPr>
          <w:rStyle w:val="Strong"/>
        </w:rPr>
      </w:pPr>
      <w:r>
        <w:rPr>
          <w:rFonts w:asciiTheme="minorHAnsi" w:hAnsiTheme="minorHAnsi" w:cstheme="minorHAnsi"/>
        </w:rPr>
        <w:t xml:space="preserve"> </w:t>
      </w:r>
      <w:r w:rsidR="009D7116" w:rsidRPr="00DE6FF3">
        <w:rPr>
          <w:rFonts w:asciiTheme="minorHAnsi" w:hAnsiTheme="minorHAnsi" w:cstheme="minorHAnsi"/>
        </w:rPr>
        <w:t xml:space="preserve"> </w:t>
      </w:r>
      <w:r w:rsidR="00A13E7C">
        <w:rPr>
          <w:rStyle w:val="Strong"/>
        </w:rPr>
        <w:t>September 2025</w:t>
      </w:r>
    </w:p>
    <w:p w14:paraId="052B6982" w14:textId="4D5C3CAB" w:rsidR="00A13E7C" w:rsidRPr="009377B9" w:rsidRDefault="00A13E7C" w:rsidP="009377B9">
      <w:pPr>
        <w:rPr>
          <w:rFonts w:asciiTheme="minorHAnsi" w:hAnsiTheme="minorHAnsi" w:cstheme="minorHAnsi"/>
        </w:rPr>
      </w:pPr>
      <w:r>
        <w:rPr>
          <w:rStyle w:val="Strong"/>
        </w:rPr>
        <w:t>Dear Parents and Carers,</w:t>
      </w:r>
    </w:p>
    <w:p w14:paraId="6D7B5FC3" w14:textId="77777777" w:rsidR="00A13E7C" w:rsidRDefault="00A13E7C" w:rsidP="00A13E7C">
      <w:pPr>
        <w:pStyle w:val="NormalWeb"/>
      </w:pPr>
      <w:r>
        <w:rPr>
          <w:rStyle w:val="Strong"/>
        </w:rPr>
        <w:t>Sparrows, Year 3 – Autumn Term</w:t>
      </w:r>
    </w:p>
    <w:p w14:paraId="7ADC5BD7" w14:textId="77777777" w:rsidR="00014537" w:rsidRDefault="00A13E7C" w:rsidP="00014537">
      <w:pPr>
        <w:pStyle w:val="NormalWeb"/>
        <w:rPr>
          <w:b/>
          <w:bCs/>
        </w:rPr>
      </w:pPr>
      <w:r w:rsidRPr="00014537">
        <w:rPr>
          <w:b/>
          <w:bCs/>
        </w:rPr>
        <w:t xml:space="preserve">Welcome to </w:t>
      </w:r>
      <w:r w:rsidR="00CC19A1" w:rsidRPr="00014537">
        <w:rPr>
          <w:b/>
          <w:bCs/>
        </w:rPr>
        <w:t xml:space="preserve">Sparrows, </w:t>
      </w:r>
      <w:r w:rsidRPr="00014537">
        <w:rPr>
          <w:b/>
          <w:bCs/>
        </w:rPr>
        <w:t>Year 3!</w:t>
      </w:r>
    </w:p>
    <w:p w14:paraId="371E5FD9" w14:textId="36A1DE5D" w:rsidR="00014537" w:rsidRDefault="00A13E7C" w:rsidP="00014537">
      <w:pPr>
        <w:pStyle w:val="NormalWeb"/>
      </w:pPr>
      <w:r>
        <w:t xml:space="preserve"> I hope you had a wonderful summer. I am excited to begin this new chapter with your child as they start their Key Stage 2 journey. We have a busy and enjoyable term ahead, with lots of opportunities to build independence, confidence, and</w:t>
      </w:r>
      <w:r w:rsidR="007C31D2">
        <w:t xml:space="preserve"> foster a </w:t>
      </w:r>
      <w:r>
        <w:t>love of learning.</w:t>
      </w:r>
      <w:r w:rsidR="009377B9">
        <w:t xml:space="preserve"> </w:t>
      </w:r>
    </w:p>
    <w:p w14:paraId="1F6F5258" w14:textId="7D79722F" w:rsidR="00014537" w:rsidRDefault="009377B9" w:rsidP="00014537">
      <w:pPr>
        <w:pStyle w:val="NormalWeb"/>
        <w:rPr>
          <w:b/>
          <w:bCs/>
        </w:rPr>
      </w:pPr>
      <w:r>
        <w:t xml:space="preserve"> </w:t>
      </w:r>
      <w:r w:rsidR="00014537" w:rsidRPr="00014537">
        <w:t>We kindly ask that you support your child each day by helping them come to school fully prepared and ready to learn.</w:t>
      </w:r>
      <w:r w:rsidR="00014537" w:rsidRPr="00014537">
        <w:rPr>
          <w:b/>
          <w:bCs/>
        </w:rPr>
        <w:t xml:space="preserve"> </w:t>
      </w:r>
    </w:p>
    <w:p w14:paraId="5116B42F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Arriving in their PE kit on Thursdays and Fridays.</w:t>
      </w:r>
    </w:p>
    <w:p w14:paraId="6F0B54E6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Bringing a pencil case with essential items, including a glue stick.</w:t>
      </w:r>
    </w:p>
    <w:p w14:paraId="20C4F5FD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Having a lunchbox filled with foods they can open independently, and including any necessary cutlery (</w:t>
      </w:r>
      <w:proofErr w:type="gramStart"/>
      <w:r w:rsidRPr="00014537">
        <w:t>e.g.</w:t>
      </w:r>
      <w:proofErr w:type="gramEnd"/>
      <w:r w:rsidRPr="00014537">
        <w:t xml:space="preserve"> spoons or forks).</w:t>
      </w:r>
    </w:p>
    <w:p w14:paraId="3F1DBD42" w14:textId="77777777" w:rsidR="00014537" w:rsidRPr="00014537" w:rsidRDefault="00014537" w:rsidP="00014537">
      <w:pPr>
        <w:pStyle w:val="NormalWeb"/>
        <w:numPr>
          <w:ilvl w:val="0"/>
          <w:numId w:val="4"/>
        </w:numPr>
      </w:pPr>
      <w:r w:rsidRPr="00014537">
        <w:t>Remembering that we are a nut-free school when packing snacks and lunches.</w:t>
      </w:r>
    </w:p>
    <w:p w14:paraId="218D0973" w14:textId="77777777" w:rsidR="00014537" w:rsidRPr="00014537" w:rsidRDefault="00014537" w:rsidP="00A13E7C">
      <w:pPr>
        <w:pStyle w:val="NormalWeb"/>
        <w:numPr>
          <w:ilvl w:val="0"/>
          <w:numId w:val="4"/>
        </w:numPr>
      </w:pPr>
      <w:r w:rsidRPr="00014537">
        <w:t>Bringing a full water bottle each day</w:t>
      </w:r>
      <w:r w:rsidRPr="00014537">
        <w:t>.</w:t>
      </w:r>
    </w:p>
    <w:p w14:paraId="24B4301F" w14:textId="5D0FF8FE" w:rsidR="00014537" w:rsidRPr="00014537" w:rsidRDefault="00A13E7C" w:rsidP="00014537">
      <w:pPr>
        <w:pStyle w:val="NormalWeb"/>
        <w:ind w:left="360"/>
        <w:rPr>
          <w:b/>
          <w:bCs/>
        </w:rPr>
      </w:pPr>
      <w:r>
        <w:rPr>
          <w:rStyle w:val="Strong"/>
        </w:rPr>
        <w:t>Morning Routine</w:t>
      </w:r>
      <w:r>
        <w:br/>
        <w:t>The</w:t>
      </w:r>
      <w:r w:rsidR="00A426A8">
        <w:t xml:space="preserve"> school gates </w:t>
      </w:r>
      <w:r w:rsidR="00AC56B5">
        <w:t>open</w:t>
      </w:r>
      <w:r>
        <w:t xml:space="preserve"> at 8:</w:t>
      </w:r>
      <w:r w:rsidR="00A426A8">
        <w:t>35</w:t>
      </w:r>
      <w:r>
        <w:t>am</w:t>
      </w:r>
      <w:r w:rsidR="00F06382">
        <w:t xml:space="preserve"> providing a soft start </w:t>
      </w:r>
      <w:r w:rsidR="00FF6030">
        <w:t>to their school day</w:t>
      </w:r>
      <w:r w:rsidR="00F06382">
        <w:t>.</w:t>
      </w:r>
      <w:r>
        <w:t xml:space="preserve"> If you arrive late, please</w:t>
      </w:r>
      <w:r w:rsidR="00FF6030">
        <w:t xml:space="preserve"> enter </w:t>
      </w:r>
      <w:r>
        <w:t xml:space="preserve">via the office. </w:t>
      </w:r>
      <w:r w:rsidR="000B6E78">
        <w:t xml:space="preserve">In the interest of </w:t>
      </w:r>
      <w:r>
        <w:t>safeguarding</w:t>
      </w:r>
      <w:r w:rsidR="000B6E78">
        <w:t>,</w:t>
      </w:r>
      <w:r w:rsidR="00CC19A1">
        <w:t xml:space="preserve"> your child</w:t>
      </w:r>
      <w:r>
        <w:t xml:space="preserve"> will only be dismissed to </w:t>
      </w:r>
      <w:r w:rsidR="00CC19A1">
        <w:t xml:space="preserve">the previously agreed </w:t>
      </w:r>
      <w:r>
        <w:t>parents/carers or named adults. Please inform us of any changes in advance.</w:t>
      </w:r>
      <w:r w:rsidR="009377B9">
        <w:t xml:space="preserve">                                                                                                                                   </w:t>
      </w:r>
    </w:p>
    <w:p w14:paraId="6A9EECF3" w14:textId="53C0B073" w:rsidR="00A13E7C" w:rsidRDefault="00A13E7C" w:rsidP="00014537">
      <w:pPr>
        <w:pStyle w:val="NormalWeb"/>
        <w:ind w:left="360"/>
      </w:pPr>
      <w:r>
        <w:rPr>
          <w:rStyle w:val="Strong"/>
        </w:rPr>
        <w:t>Curriculum Highlights</w:t>
      </w:r>
      <w:r w:rsidR="00014537">
        <w:t xml:space="preserve">                                                                                            </w:t>
      </w:r>
    </w:p>
    <w:p w14:paraId="6DF506C8" w14:textId="4DD9FDAA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Maths</w:t>
      </w:r>
      <w:r>
        <w:t>: Place value, addition, subtraction, multiplication, and division with a focus on fluency and problem-solving.</w:t>
      </w:r>
    </w:p>
    <w:p w14:paraId="3EE54836" w14:textId="7D101734" w:rsidR="00014537" w:rsidRDefault="00014537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Writing</w:t>
      </w:r>
      <w:r>
        <w:t xml:space="preserve">: St. Paul’s has launched an inspiring new writing approach, </w:t>
      </w:r>
      <w:r>
        <w:rPr>
          <w:rStyle w:val="Emphasis"/>
        </w:rPr>
        <w:t xml:space="preserve">I Am </w:t>
      </w:r>
      <w:proofErr w:type="gramStart"/>
      <w:r>
        <w:rPr>
          <w:rStyle w:val="Emphasis"/>
        </w:rPr>
        <w:t>A</w:t>
      </w:r>
      <w:proofErr w:type="gramEnd"/>
      <w:r>
        <w:rPr>
          <w:rStyle w:val="Emphasis"/>
        </w:rPr>
        <w:t xml:space="preserve"> Clever Writer</w:t>
      </w:r>
      <w:r>
        <w:t>. This structured programme immerses children in a wide variety of texts and provides them with a clear framework to support, motivate, and develop their writing nurturing a genuine love of language through the systematic teaching of weekly writing skills.</w:t>
      </w:r>
    </w:p>
    <w:p w14:paraId="6C12250F" w14:textId="037A6BC9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Science</w:t>
      </w:r>
      <w:r>
        <w:t>: Light</w:t>
      </w:r>
      <w:r w:rsidR="007C31D2">
        <w:t xml:space="preserve">. Skeletons and </w:t>
      </w:r>
      <w:proofErr w:type="gramStart"/>
      <w:r w:rsidR="007C31D2">
        <w:t>Eating</w:t>
      </w:r>
      <w:proofErr w:type="gramEnd"/>
      <w:r w:rsidR="007C31D2">
        <w:t xml:space="preserve">. </w:t>
      </w:r>
    </w:p>
    <w:p w14:paraId="523C459B" w14:textId="5E21E3A5" w:rsidR="009377B9" w:rsidRPr="009377B9" w:rsidRDefault="00A13E7C" w:rsidP="00A13E7C">
      <w:pPr>
        <w:pStyle w:val="NormalWeb"/>
        <w:numPr>
          <w:ilvl w:val="0"/>
          <w:numId w:val="2"/>
        </w:numPr>
        <w:rPr>
          <w:rStyle w:val="Strong"/>
          <w:b w:val="0"/>
          <w:bCs w:val="0"/>
        </w:rPr>
      </w:pPr>
      <w:r>
        <w:rPr>
          <w:rStyle w:val="Strong"/>
        </w:rPr>
        <w:t>History</w:t>
      </w:r>
      <w:r w:rsidR="009377B9">
        <w:rPr>
          <w:rStyle w:val="Strong"/>
        </w:rPr>
        <w:t xml:space="preserve">: </w:t>
      </w:r>
      <w:r w:rsidR="009377B9" w:rsidRPr="009377B9">
        <w:rPr>
          <w:rStyle w:val="Strong"/>
          <w:b w:val="0"/>
          <w:bCs w:val="0"/>
        </w:rPr>
        <w:t>Stone Age and</w:t>
      </w:r>
      <w:r w:rsidR="009377B9">
        <w:rPr>
          <w:rStyle w:val="Strong"/>
        </w:rPr>
        <w:t xml:space="preserve"> </w:t>
      </w:r>
      <w:r w:rsidR="009377B9">
        <w:t>Bronze Age.</w:t>
      </w:r>
    </w:p>
    <w:p w14:paraId="0F249AC7" w14:textId="00ABE94D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Art</w:t>
      </w:r>
      <w:r>
        <w:t>:</w:t>
      </w:r>
      <w:r w:rsidR="009377B9">
        <w:t xml:space="preserve"> Drawing as growing artists. </w:t>
      </w:r>
    </w:p>
    <w:p w14:paraId="5CCA1F7C" w14:textId="6B33BC6D" w:rsidR="009377B9" w:rsidRPr="009377B9" w:rsidRDefault="00A13E7C" w:rsidP="00A13E7C">
      <w:pPr>
        <w:pStyle w:val="NormalWeb"/>
        <w:numPr>
          <w:ilvl w:val="0"/>
          <w:numId w:val="2"/>
        </w:numPr>
        <w:rPr>
          <w:rStyle w:val="Strong"/>
          <w:b w:val="0"/>
          <w:bCs w:val="0"/>
        </w:rPr>
      </w:pPr>
      <w:r>
        <w:rPr>
          <w:rStyle w:val="Strong"/>
        </w:rPr>
        <w:t>Geography</w:t>
      </w:r>
      <w:r w:rsidR="009377B9" w:rsidRPr="009377B9">
        <w:t xml:space="preserve"> </w:t>
      </w:r>
      <w:r w:rsidR="009377B9">
        <w:t>Weather, climate zones and the water cycle.</w:t>
      </w:r>
    </w:p>
    <w:p w14:paraId="0A526E2E" w14:textId="3333B1BA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French</w:t>
      </w:r>
      <w:r>
        <w:t>:</w:t>
      </w:r>
      <w:r w:rsidR="009377B9">
        <w:t xml:space="preserve"> Phonics. </w:t>
      </w:r>
    </w:p>
    <w:p w14:paraId="1759A2CB" w14:textId="6C521F9E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DT</w:t>
      </w:r>
      <w:r>
        <w:t xml:space="preserve">: </w:t>
      </w:r>
      <w:r w:rsidR="007C31D2">
        <w:t>S</w:t>
      </w:r>
      <w:r>
        <w:t>andwich making.</w:t>
      </w:r>
    </w:p>
    <w:p w14:paraId="64C7158B" w14:textId="77777777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RE</w:t>
      </w:r>
      <w:r>
        <w:t>: Communion, celebration, baptism, and respect in worship.</w:t>
      </w:r>
    </w:p>
    <w:p w14:paraId="4492607E" w14:textId="6D2C0B8A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PE</w:t>
      </w:r>
      <w:r>
        <w:t xml:space="preserve">: </w:t>
      </w:r>
      <w:r w:rsidR="009377B9">
        <w:t xml:space="preserve">Skills to develop </w:t>
      </w:r>
      <w:r>
        <w:t>teamwork</w:t>
      </w:r>
      <w:r w:rsidR="009377B9">
        <w:t xml:space="preserve"> and being creativity</w:t>
      </w:r>
      <w:r>
        <w:t>.</w:t>
      </w:r>
      <w:r w:rsidR="009377B9">
        <w:t xml:space="preserve"> PE is on a Thursday and a Friday. Please come to school dressed accordingly. </w:t>
      </w:r>
    </w:p>
    <w:p w14:paraId="3E8CAA4C" w14:textId="7D7E28D4" w:rsidR="00A13E7C" w:rsidRDefault="00A13E7C" w:rsidP="00A13E7C">
      <w:pPr>
        <w:pStyle w:val="NormalWeb"/>
        <w:numPr>
          <w:ilvl w:val="0"/>
          <w:numId w:val="2"/>
        </w:numPr>
      </w:pPr>
      <w:r>
        <w:rPr>
          <w:rStyle w:val="Strong"/>
        </w:rPr>
        <w:t>Computing</w:t>
      </w:r>
      <w:r>
        <w:t>:</w:t>
      </w:r>
      <w:r w:rsidR="009377B9">
        <w:t xml:space="preserve"> Computing systems and Networks – connecting computers and creating media. </w:t>
      </w:r>
    </w:p>
    <w:p w14:paraId="356E0E5C" w14:textId="5EF2C922" w:rsidR="00A13E7C" w:rsidRDefault="00A13E7C" w:rsidP="00A13E7C">
      <w:pPr>
        <w:pStyle w:val="NormalWeb"/>
        <w:numPr>
          <w:ilvl w:val="0"/>
          <w:numId w:val="2"/>
        </w:numPr>
      </w:pPr>
      <w:proofErr w:type="spellStart"/>
      <w:proofErr w:type="gramStart"/>
      <w:r>
        <w:rPr>
          <w:rStyle w:val="Strong"/>
        </w:rPr>
        <w:lastRenderedPageBreak/>
        <w:t>Music</w:t>
      </w:r>
      <w:r w:rsidR="009377B9">
        <w:t>:Ballads</w:t>
      </w:r>
      <w:proofErr w:type="spellEnd"/>
      <w:proofErr w:type="gramEnd"/>
      <w:r w:rsidR="009377B9">
        <w:t xml:space="preserve"> and creating compositions in response to an animation. </w:t>
      </w:r>
    </w:p>
    <w:p w14:paraId="5A29B6B6" w14:textId="4E2F9567" w:rsidR="00A13E7C" w:rsidRDefault="00A13E7C" w:rsidP="00A13E7C">
      <w:pPr>
        <w:pStyle w:val="NormalWeb"/>
        <w:numPr>
          <w:ilvl w:val="0"/>
          <w:numId w:val="2"/>
        </w:numPr>
      </w:pPr>
      <w:proofErr w:type="spellStart"/>
      <w:proofErr w:type="gramStart"/>
      <w:r>
        <w:rPr>
          <w:rStyle w:val="Strong"/>
        </w:rPr>
        <w:t>PSHE</w:t>
      </w:r>
      <w:r>
        <w:t>:</w:t>
      </w:r>
      <w:r w:rsidR="009377B9">
        <w:t>Being</w:t>
      </w:r>
      <w:proofErr w:type="spellEnd"/>
      <w:proofErr w:type="gramEnd"/>
      <w:r w:rsidR="009377B9">
        <w:t xml:space="preserve"> me in my world</w:t>
      </w:r>
      <w:r>
        <w:t>.</w:t>
      </w:r>
    </w:p>
    <w:p w14:paraId="0D53556A" w14:textId="3A4F3C53" w:rsidR="00A13E7C" w:rsidRDefault="00A13E7C" w:rsidP="009377B9">
      <w:pPr>
        <w:pStyle w:val="NormalWeb"/>
        <w:jc w:val="center"/>
        <w:rPr>
          <w:rStyle w:val="Strong"/>
          <w:b w:val="0"/>
          <w:bCs w:val="0"/>
        </w:rPr>
      </w:pPr>
      <w:r>
        <w:rPr>
          <w:rStyle w:val="Strong"/>
        </w:rPr>
        <w:t xml:space="preserve">Mrs. Robinson </w:t>
      </w:r>
      <w:r w:rsidR="009377B9" w:rsidRPr="009377B9">
        <w:rPr>
          <w:rStyle w:val="Strong"/>
          <w:b w:val="0"/>
          <w:bCs w:val="0"/>
        </w:rPr>
        <w:t xml:space="preserve">will be </w:t>
      </w:r>
      <w:r w:rsidRPr="009377B9">
        <w:rPr>
          <w:rStyle w:val="Strong"/>
          <w:b w:val="0"/>
          <w:bCs w:val="0"/>
        </w:rPr>
        <w:t>teaching</w:t>
      </w:r>
      <w:r>
        <w:rPr>
          <w:rStyle w:val="Strong"/>
          <w:b w:val="0"/>
          <w:bCs w:val="0"/>
        </w:rPr>
        <w:t xml:space="preserve"> </w:t>
      </w:r>
      <w:r w:rsidR="009377B9">
        <w:rPr>
          <w:rStyle w:val="Strong"/>
          <w:b w:val="0"/>
          <w:bCs w:val="0"/>
        </w:rPr>
        <w:t xml:space="preserve">French and Computing </w:t>
      </w:r>
      <w:r>
        <w:rPr>
          <w:rStyle w:val="Strong"/>
          <w:b w:val="0"/>
          <w:bCs w:val="0"/>
        </w:rPr>
        <w:t>on a Wednesday afternoon.</w:t>
      </w:r>
    </w:p>
    <w:p w14:paraId="0CCA086F" w14:textId="771311D3" w:rsidR="00014537" w:rsidRPr="00014537" w:rsidRDefault="00014537" w:rsidP="00014537">
      <w:pPr>
        <w:pStyle w:val="NormalWeb"/>
        <w:rPr>
          <w:rStyle w:val="Strong"/>
        </w:rPr>
      </w:pPr>
      <w:r w:rsidRPr="00014537">
        <w:rPr>
          <w:rStyle w:val="Strong"/>
        </w:rPr>
        <w:t xml:space="preserve">Home Learning with a difference. </w:t>
      </w:r>
    </w:p>
    <w:p w14:paraId="58EF52A7" w14:textId="6C8905FE" w:rsidR="00014537" w:rsidRPr="00014537" w:rsidRDefault="00014537" w:rsidP="00014537">
      <w:pPr>
        <w:pStyle w:val="NormalWeb"/>
        <w:numPr>
          <w:ilvl w:val="0"/>
          <w:numId w:val="3"/>
        </w:numPr>
      </w:pPr>
      <w:r w:rsidRPr="00014537">
        <w:t>Daily reading –We kindly encourage you to continue reading with your child each day, not only from their school reading book but also from a range of texts that capture their interests, to help foster a lifelong love of language</w:t>
      </w:r>
      <w:r>
        <w:t>.</w:t>
      </w:r>
    </w:p>
    <w:p w14:paraId="16B51F25" w14:textId="55BFAC16" w:rsidR="00014537" w:rsidRPr="00A13E7C" w:rsidRDefault="00014537" w:rsidP="00014537">
      <w:pPr>
        <w:pStyle w:val="NormalWeb"/>
        <w:numPr>
          <w:ilvl w:val="0"/>
          <w:numId w:val="3"/>
        </w:numPr>
      </w:pPr>
      <w:r w:rsidRPr="00014537">
        <w:t xml:space="preserve">A half-termly spelling grid is available on the Sparrows Class page of the school website. While there will no longer be a formal spelling test in class, we strongly encourage you to support your child in learning these spellings at home. </w:t>
      </w:r>
    </w:p>
    <w:p w14:paraId="7B20524C" w14:textId="3539BBD5" w:rsidR="007C31D2" w:rsidRDefault="00A13E7C" w:rsidP="00A13E7C">
      <w:pPr>
        <w:pStyle w:val="NormalWeb"/>
      </w:pPr>
      <w:r>
        <w:t>It promises to be a fun and rewarding term, and I look forward to working together to support your child’s learning and wellbeing.</w:t>
      </w:r>
      <w:r w:rsidR="009377B9">
        <w:t xml:space="preserve"> </w:t>
      </w:r>
    </w:p>
    <w:p w14:paraId="02E7AD2E" w14:textId="4FDF41FC" w:rsidR="00014537" w:rsidRDefault="00014537" w:rsidP="00A13E7C">
      <w:pPr>
        <w:pStyle w:val="NormalWeb"/>
      </w:pPr>
      <w:r w:rsidRPr="00014537">
        <w:t xml:space="preserve">Please contact the class team via the School Office, if we can be of any help to you in any way.  </w:t>
      </w:r>
    </w:p>
    <w:p w14:paraId="3009472F" w14:textId="77777777" w:rsidR="009377B9" w:rsidRDefault="009377B9" w:rsidP="00A13E7C">
      <w:pPr>
        <w:pStyle w:val="NormalWeb"/>
      </w:pPr>
      <w:r>
        <w:t>Kind regards</w:t>
      </w:r>
    </w:p>
    <w:p w14:paraId="17D08B04" w14:textId="3DAE8F92" w:rsidR="00A13E7C" w:rsidRDefault="009377B9" w:rsidP="00A13E7C">
      <w:pPr>
        <w:pStyle w:val="NormalWeb"/>
      </w:pPr>
      <w:r>
        <w:t xml:space="preserve">Sarah Burgess                                                                                                                      Sparrows, Year 3 Teacher. </w:t>
      </w:r>
      <w:r w:rsidR="00A13E7C">
        <w:br/>
      </w:r>
    </w:p>
    <w:p w14:paraId="2298DA63" w14:textId="5E0B9FF5" w:rsidR="00832663" w:rsidRPr="00DE6FF3" w:rsidRDefault="00832663" w:rsidP="009D7116">
      <w:pPr>
        <w:rPr>
          <w:rFonts w:asciiTheme="minorHAnsi" w:hAnsiTheme="minorHAnsi" w:cstheme="minorHAnsi"/>
        </w:rPr>
      </w:pPr>
    </w:p>
    <w:sectPr w:rsidR="00832663" w:rsidRPr="00DE6FF3" w:rsidSect="009873D2"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454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4D2A5" w14:textId="77777777" w:rsidR="00A04CC6" w:rsidRDefault="00A04CC6" w:rsidP="000746AF">
      <w:r>
        <w:separator/>
      </w:r>
    </w:p>
  </w:endnote>
  <w:endnote w:type="continuationSeparator" w:id="0">
    <w:p w14:paraId="7F2F1EC3" w14:textId="77777777" w:rsidR="00A04CC6" w:rsidRDefault="00A04CC6" w:rsidP="00074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D1C66" w14:textId="77777777" w:rsidR="009873D2" w:rsidRPr="002C659D" w:rsidRDefault="009873D2" w:rsidP="009873D2">
    <w:pPr>
      <w:pStyle w:val="Footer"/>
      <w:jc w:val="center"/>
      <w:rPr>
        <w:rFonts w:ascii="Franklin Gothic Book" w:hAnsi="Franklin Gothic Book"/>
        <w:b/>
        <w:sz w:val="32"/>
        <w:szCs w:val="32"/>
      </w:rPr>
    </w:pPr>
    <w:bookmarkStart w:id="0" w:name="_Hlk169598566"/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COMMUNITY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COURAGE   </w:t>
    </w:r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ENJOYMENT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HOPE   </w:t>
    </w:r>
    <w:r w:rsidRPr="002C659D">
      <w:rPr>
        <w:rFonts w:ascii="Franklin Gothic Book" w:hAnsi="Franklin Gothic Book"/>
        <w:b/>
        <w:color w:val="0070C0"/>
        <w:sz w:val="32"/>
        <w:szCs w:val="32"/>
      </w:rPr>
      <w:t>RESPECT</w:t>
    </w:r>
  </w:p>
  <w:bookmarkEnd w:id="0"/>
  <w:p w14:paraId="239BAE5E" w14:textId="77777777" w:rsidR="009873D2" w:rsidRDefault="009873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42C4" w14:textId="3E775219" w:rsidR="002C659D" w:rsidRPr="006952C9" w:rsidRDefault="006952C9" w:rsidP="006952C9">
    <w:pPr>
      <w:pStyle w:val="Footer"/>
      <w:jc w:val="center"/>
      <w:rPr>
        <w:rFonts w:ascii="Franklin Gothic Book" w:hAnsi="Franklin Gothic Book"/>
        <w:b/>
        <w:sz w:val="32"/>
        <w:szCs w:val="32"/>
      </w:rPr>
    </w:pPr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COMMUNITY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COURAGE   </w:t>
    </w:r>
    <w:r w:rsidRPr="002C659D">
      <w:rPr>
        <w:rFonts w:ascii="Franklin Gothic Book" w:hAnsi="Franklin Gothic Book"/>
        <w:b/>
        <w:color w:val="0070C0"/>
        <w:sz w:val="32"/>
        <w:szCs w:val="32"/>
      </w:rPr>
      <w:t xml:space="preserve">ENJOYMENT   </w:t>
    </w:r>
    <w:r w:rsidRPr="002C659D">
      <w:rPr>
        <w:rFonts w:ascii="Franklin Gothic Book" w:hAnsi="Franklin Gothic Book"/>
        <w:b/>
        <w:color w:val="00B0F0"/>
        <w:sz w:val="32"/>
        <w:szCs w:val="32"/>
      </w:rPr>
      <w:t xml:space="preserve">HOPE   </w:t>
    </w:r>
    <w:r w:rsidRPr="002C659D">
      <w:rPr>
        <w:rFonts w:ascii="Franklin Gothic Book" w:hAnsi="Franklin Gothic Book"/>
        <w:b/>
        <w:color w:val="0070C0"/>
        <w:sz w:val="32"/>
        <w:szCs w:val="32"/>
      </w:rPr>
      <w:t>RESPECT</w:t>
    </w:r>
  </w:p>
  <w:p w14:paraId="4AA56340" w14:textId="77777777" w:rsidR="002C659D" w:rsidRPr="002C659D" w:rsidRDefault="002C659D" w:rsidP="002C65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D0DE0" w14:textId="77777777" w:rsidR="00A04CC6" w:rsidRDefault="00A04CC6" w:rsidP="000746AF">
      <w:r>
        <w:separator/>
      </w:r>
    </w:p>
  </w:footnote>
  <w:footnote w:type="continuationSeparator" w:id="0">
    <w:p w14:paraId="62301923" w14:textId="77777777" w:rsidR="00A04CC6" w:rsidRDefault="00A04CC6" w:rsidP="00074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6F13" w14:textId="00C98A78" w:rsidR="00DF391C" w:rsidRPr="002C659D" w:rsidRDefault="002C659D" w:rsidP="002C659D">
    <w:pPr>
      <w:jc w:val="center"/>
      <w:rPr>
        <w:rFonts w:ascii="Franklin Gothic Book" w:hAnsi="Franklin Gothic Book"/>
        <w:b/>
        <w:color w:val="0000FF"/>
        <w:sz w:val="44"/>
        <w:szCs w:val="44"/>
      </w:rPr>
    </w:pPr>
    <w:r w:rsidRPr="002C659D">
      <w:rPr>
        <w:rFonts w:ascii="Franklin Gothic Book" w:hAnsi="Franklin Gothic Book"/>
        <w:b/>
        <w:noProof/>
        <w:color w:val="0000FF"/>
        <w:sz w:val="44"/>
        <w:szCs w:val="44"/>
      </w:rPr>
      <w:drawing>
        <wp:anchor distT="0" distB="0" distL="114300" distR="114300" simplePos="0" relativeHeight="251662336" behindDoc="0" locked="0" layoutInCell="1" allowOverlap="1" wp14:anchorId="34749E16" wp14:editId="6714E471">
          <wp:simplePos x="0" y="0"/>
          <wp:positionH relativeFrom="column">
            <wp:posOffset>-432012</wp:posOffset>
          </wp:positionH>
          <wp:positionV relativeFrom="paragraph">
            <wp:posOffset>7197</wp:posOffset>
          </wp:positionV>
          <wp:extent cx="554990" cy="63373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391C" w:rsidRPr="002C659D">
      <w:rPr>
        <w:rFonts w:ascii="Franklin Gothic Book" w:hAnsi="Franklin Gothic Book"/>
        <w:b/>
        <w:noProof/>
        <w:color w:val="0000FF"/>
        <w:sz w:val="44"/>
        <w:szCs w:val="44"/>
        <w:lang w:eastAsia="en-GB"/>
      </w:rPr>
      <w:drawing>
        <wp:anchor distT="0" distB="0" distL="114300" distR="114300" simplePos="0" relativeHeight="251661312" behindDoc="1" locked="0" layoutInCell="1" allowOverlap="1" wp14:anchorId="41BD0F72" wp14:editId="6D91E3CC">
          <wp:simplePos x="0" y="0"/>
          <wp:positionH relativeFrom="column">
            <wp:posOffset>5672243</wp:posOffset>
          </wp:positionH>
          <wp:positionV relativeFrom="paragraph">
            <wp:posOffset>7408</wp:posOffset>
          </wp:positionV>
          <wp:extent cx="554355" cy="635000"/>
          <wp:effectExtent l="0" t="0" r="0" b="0"/>
          <wp:wrapTight wrapText="bothSides">
            <wp:wrapPolygon edited="0">
              <wp:start x="0" y="0"/>
              <wp:lineTo x="0" y="16200"/>
              <wp:lineTo x="8165" y="20736"/>
              <wp:lineTo x="11876" y="20736"/>
              <wp:lineTo x="20784" y="16200"/>
              <wp:lineTo x="20784" y="0"/>
              <wp:lineTo x="0" y="0"/>
            </wp:wrapPolygon>
          </wp:wrapTight>
          <wp:docPr id="5" name="Picture 5" descr="SH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IEL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391C" w:rsidRPr="002C659D">
      <w:rPr>
        <w:rFonts w:ascii="Franklin Gothic Book" w:hAnsi="Franklin Gothic Book"/>
        <w:b/>
        <w:color w:val="0000FF"/>
        <w:sz w:val="44"/>
        <w:szCs w:val="44"/>
      </w:rPr>
      <w:t>ST PAUL’S C of E COMBINED SCHOOL</w:t>
    </w:r>
  </w:p>
  <w:p w14:paraId="4FE0F2DC" w14:textId="77777777" w:rsidR="00DF391C" w:rsidRPr="002C659D" w:rsidRDefault="00DF391C" w:rsidP="002C659D">
    <w:pPr>
      <w:jc w:val="center"/>
      <w:rPr>
        <w:rFonts w:ascii="Franklin Gothic Book" w:hAnsi="Franklin Gothic Book"/>
        <w:b/>
        <w:color w:val="0000FF"/>
      </w:rPr>
    </w:pPr>
    <w:r w:rsidRPr="002C659D">
      <w:rPr>
        <w:rFonts w:ascii="Franklin Gothic Book" w:hAnsi="Franklin Gothic Book"/>
        <w:b/>
        <w:color w:val="0000FF"/>
      </w:rPr>
      <w:t xml:space="preserve">Stratford Drive, </w:t>
    </w:r>
    <w:proofErr w:type="spellStart"/>
    <w:r w:rsidRPr="002C659D">
      <w:rPr>
        <w:rFonts w:ascii="Franklin Gothic Book" w:hAnsi="Franklin Gothic Book"/>
        <w:b/>
        <w:color w:val="0000FF"/>
      </w:rPr>
      <w:t>Wooburn</w:t>
    </w:r>
    <w:proofErr w:type="spellEnd"/>
    <w:r w:rsidRPr="002C659D">
      <w:rPr>
        <w:rFonts w:ascii="Franklin Gothic Book" w:hAnsi="Franklin Gothic Book"/>
        <w:b/>
        <w:color w:val="0000FF"/>
      </w:rPr>
      <w:t xml:space="preserve"> Green, Bucks HP10 0QH</w:t>
    </w:r>
  </w:p>
  <w:p w14:paraId="03D1BC4A" w14:textId="77777777" w:rsidR="00DF391C" w:rsidRPr="002C659D" w:rsidRDefault="00DF391C" w:rsidP="002C659D">
    <w:pPr>
      <w:jc w:val="center"/>
      <w:rPr>
        <w:rFonts w:ascii="Franklin Gothic Book" w:hAnsi="Franklin Gothic Book"/>
        <w:color w:val="0000FF"/>
        <w:sz w:val="8"/>
      </w:rPr>
    </w:pPr>
  </w:p>
  <w:p w14:paraId="2031189C" w14:textId="166D8060" w:rsidR="00DF391C" w:rsidRPr="002C659D" w:rsidRDefault="00DF391C" w:rsidP="002C659D">
    <w:pPr>
      <w:tabs>
        <w:tab w:val="left" w:pos="2410"/>
      </w:tabs>
      <w:jc w:val="center"/>
      <w:rPr>
        <w:rFonts w:ascii="Franklin Gothic Book" w:hAnsi="Franklin Gothic Book"/>
        <w:color w:val="0000FF"/>
        <w:sz w:val="16"/>
      </w:rPr>
    </w:pPr>
    <w:r w:rsidRPr="002C659D">
      <w:rPr>
        <w:rFonts w:ascii="Franklin Gothic Book" w:hAnsi="Franklin Gothic Book"/>
        <w:color w:val="0000FF"/>
        <w:sz w:val="16"/>
      </w:rPr>
      <w:t xml:space="preserve">Headteacher:  </w:t>
    </w:r>
    <w:r w:rsidR="00FF0B95" w:rsidRPr="002C659D">
      <w:rPr>
        <w:rFonts w:ascii="Franklin Gothic Book" w:hAnsi="Franklin Gothic Book"/>
        <w:color w:val="0000FF"/>
        <w:sz w:val="16"/>
      </w:rPr>
      <w:t>Charlotte Dennis</w:t>
    </w:r>
    <w:r w:rsidRPr="002C659D">
      <w:rPr>
        <w:rFonts w:ascii="Franklin Gothic Book" w:hAnsi="Franklin Gothic Book"/>
        <w:color w:val="0000FF"/>
        <w:sz w:val="16"/>
      </w:rPr>
      <w:tab/>
      <w:t xml:space="preserve">      </w:t>
    </w:r>
    <w:r w:rsidRPr="002C659D">
      <w:rPr>
        <w:rFonts w:ascii="Franklin Gothic Book" w:hAnsi="Franklin Gothic Book"/>
        <w:color w:val="0000FF"/>
        <w:sz w:val="16"/>
      </w:rPr>
      <w:tab/>
      <w:t xml:space="preserve">Tel: 01628 521553  </w:t>
    </w:r>
    <w:r w:rsidR="00446C44">
      <w:rPr>
        <w:rFonts w:ascii="Franklin Gothic Book" w:hAnsi="Franklin Gothic Book"/>
        <w:color w:val="0000FF"/>
        <w:sz w:val="16"/>
      </w:rPr>
      <w:t xml:space="preserve"> </w:t>
    </w:r>
    <w:r w:rsidRPr="002C659D">
      <w:rPr>
        <w:rFonts w:ascii="Franklin Gothic Book" w:hAnsi="Franklin Gothic Book"/>
        <w:color w:val="0000FF"/>
        <w:sz w:val="16"/>
      </w:rPr>
      <w:tab/>
      <w:t xml:space="preserve">E-Mail: </w:t>
    </w:r>
    <w:proofErr w:type="spellStart"/>
    <w:r w:rsidRPr="002C659D">
      <w:rPr>
        <w:rFonts w:ascii="Franklin Gothic Book" w:hAnsi="Franklin Gothic Book"/>
        <w:color w:val="0000FF"/>
        <w:sz w:val="16"/>
      </w:rPr>
      <w:t>office@stpaulswooburn.school</w:t>
    </w:r>
    <w:proofErr w:type="spellEnd"/>
  </w:p>
  <w:p w14:paraId="1689D537" w14:textId="77777777" w:rsidR="00DF391C" w:rsidRDefault="00DF391C" w:rsidP="00DF391C">
    <w:pPr>
      <w:pStyle w:val="Header"/>
    </w:pPr>
  </w:p>
  <w:p w14:paraId="40C56FD4" w14:textId="77777777" w:rsidR="00DF391C" w:rsidRDefault="00DF3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30ABA"/>
    <w:multiLevelType w:val="hybridMultilevel"/>
    <w:tmpl w:val="5F1C2F88"/>
    <w:lvl w:ilvl="0" w:tplc="E81CF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22D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01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86B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B020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CB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E6B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FC8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465924"/>
    <w:multiLevelType w:val="hybridMultilevel"/>
    <w:tmpl w:val="1CD21ECC"/>
    <w:lvl w:ilvl="0" w:tplc="6E42333C">
      <w:start w:val="1"/>
      <w:numFmt w:val="bullet"/>
      <w:lvlText w:val="•"/>
      <w:lvlJc w:val="left"/>
      <w:pPr>
        <w:ind w:left="1147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" w15:restartNumberingAfterBreak="0">
    <w:nsid w:val="3412600E"/>
    <w:multiLevelType w:val="hybridMultilevel"/>
    <w:tmpl w:val="74849004"/>
    <w:lvl w:ilvl="0" w:tplc="6E423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AFE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EC3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6A0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827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341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D2C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B8D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1E2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E1B6113"/>
    <w:multiLevelType w:val="hybridMultilevel"/>
    <w:tmpl w:val="C372856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A1E0594"/>
    <w:multiLevelType w:val="hybridMultilevel"/>
    <w:tmpl w:val="477A6104"/>
    <w:lvl w:ilvl="0" w:tplc="6E42333C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C852E1"/>
    <w:multiLevelType w:val="multilevel"/>
    <w:tmpl w:val="753E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DCA"/>
    <w:rsid w:val="00014537"/>
    <w:rsid w:val="000319B9"/>
    <w:rsid w:val="00037217"/>
    <w:rsid w:val="00043C75"/>
    <w:rsid w:val="0005583A"/>
    <w:rsid w:val="00071538"/>
    <w:rsid w:val="000746AF"/>
    <w:rsid w:val="000A0378"/>
    <w:rsid w:val="000B5FC0"/>
    <w:rsid w:val="000B6E78"/>
    <w:rsid w:val="000C32F0"/>
    <w:rsid w:val="000E1D7E"/>
    <w:rsid w:val="00131209"/>
    <w:rsid w:val="001369DA"/>
    <w:rsid w:val="001976AE"/>
    <w:rsid w:val="001F5AD7"/>
    <w:rsid w:val="00224DCA"/>
    <w:rsid w:val="00245E68"/>
    <w:rsid w:val="00287444"/>
    <w:rsid w:val="002B4C6C"/>
    <w:rsid w:val="002C3A45"/>
    <w:rsid w:val="002C659D"/>
    <w:rsid w:val="002D5324"/>
    <w:rsid w:val="002F3643"/>
    <w:rsid w:val="003827E5"/>
    <w:rsid w:val="00394BAD"/>
    <w:rsid w:val="003A0F41"/>
    <w:rsid w:val="003A1E73"/>
    <w:rsid w:val="003A32D3"/>
    <w:rsid w:val="00407C19"/>
    <w:rsid w:val="00413093"/>
    <w:rsid w:val="00423969"/>
    <w:rsid w:val="0044332E"/>
    <w:rsid w:val="00446C44"/>
    <w:rsid w:val="00454E4B"/>
    <w:rsid w:val="00495B14"/>
    <w:rsid w:val="004E1FA5"/>
    <w:rsid w:val="004E3F35"/>
    <w:rsid w:val="004E4ACE"/>
    <w:rsid w:val="00532292"/>
    <w:rsid w:val="00540674"/>
    <w:rsid w:val="00554352"/>
    <w:rsid w:val="00580AB6"/>
    <w:rsid w:val="00585597"/>
    <w:rsid w:val="00593A2F"/>
    <w:rsid w:val="005A0BEA"/>
    <w:rsid w:val="005C7E6F"/>
    <w:rsid w:val="005D082E"/>
    <w:rsid w:val="005E53B7"/>
    <w:rsid w:val="00600180"/>
    <w:rsid w:val="00613E7F"/>
    <w:rsid w:val="00621EB0"/>
    <w:rsid w:val="00683CE8"/>
    <w:rsid w:val="006952C9"/>
    <w:rsid w:val="006A736D"/>
    <w:rsid w:val="006B2CD3"/>
    <w:rsid w:val="006B7DA1"/>
    <w:rsid w:val="006D131F"/>
    <w:rsid w:val="00720E8B"/>
    <w:rsid w:val="00726DA7"/>
    <w:rsid w:val="007620FA"/>
    <w:rsid w:val="007769D4"/>
    <w:rsid w:val="0078778E"/>
    <w:rsid w:val="00796838"/>
    <w:rsid w:val="007C31D2"/>
    <w:rsid w:val="007C79AD"/>
    <w:rsid w:val="007D675F"/>
    <w:rsid w:val="007F14B8"/>
    <w:rsid w:val="00832663"/>
    <w:rsid w:val="00841F29"/>
    <w:rsid w:val="008B1618"/>
    <w:rsid w:val="008C6229"/>
    <w:rsid w:val="008D5B44"/>
    <w:rsid w:val="008E13FE"/>
    <w:rsid w:val="0092143F"/>
    <w:rsid w:val="009377B9"/>
    <w:rsid w:val="009472AD"/>
    <w:rsid w:val="00970C10"/>
    <w:rsid w:val="0098070C"/>
    <w:rsid w:val="009873D2"/>
    <w:rsid w:val="009913C7"/>
    <w:rsid w:val="009C7CB4"/>
    <w:rsid w:val="009D377C"/>
    <w:rsid w:val="009D5AAC"/>
    <w:rsid w:val="009D7116"/>
    <w:rsid w:val="00A04CC6"/>
    <w:rsid w:val="00A07FAE"/>
    <w:rsid w:val="00A13E7C"/>
    <w:rsid w:val="00A36AA2"/>
    <w:rsid w:val="00A426A8"/>
    <w:rsid w:val="00A442F2"/>
    <w:rsid w:val="00A639F2"/>
    <w:rsid w:val="00A6503C"/>
    <w:rsid w:val="00A6615D"/>
    <w:rsid w:val="00A81D04"/>
    <w:rsid w:val="00AC56B5"/>
    <w:rsid w:val="00AD0B05"/>
    <w:rsid w:val="00AD4E54"/>
    <w:rsid w:val="00AE336B"/>
    <w:rsid w:val="00B01F15"/>
    <w:rsid w:val="00B0203E"/>
    <w:rsid w:val="00B318A9"/>
    <w:rsid w:val="00B97C8B"/>
    <w:rsid w:val="00BA0845"/>
    <w:rsid w:val="00BE47B9"/>
    <w:rsid w:val="00C20BB5"/>
    <w:rsid w:val="00C37705"/>
    <w:rsid w:val="00C5378B"/>
    <w:rsid w:val="00C55C02"/>
    <w:rsid w:val="00C60D7D"/>
    <w:rsid w:val="00C7581D"/>
    <w:rsid w:val="00C77055"/>
    <w:rsid w:val="00C83434"/>
    <w:rsid w:val="00CA7ED6"/>
    <w:rsid w:val="00CC19A1"/>
    <w:rsid w:val="00CF20FF"/>
    <w:rsid w:val="00CF2F0A"/>
    <w:rsid w:val="00D073B0"/>
    <w:rsid w:val="00D12D1E"/>
    <w:rsid w:val="00D1460B"/>
    <w:rsid w:val="00D16ACB"/>
    <w:rsid w:val="00D5791B"/>
    <w:rsid w:val="00D72242"/>
    <w:rsid w:val="00D84628"/>
    <w:rsid w:val="00D93D66"/>
    <w:rsid w:val="00DA4E22"/>
    <w:rsid w:val="00DD7129"/>
    <w:rsid w:val="00DE6FF3"/>
    <w:rsid w:val="00DF391C"/>
    <w:rsid w:val="00E10238"/>
    <w:rsid w:val="00E62746"/>
    <w:rsid w:val="00EA0D30"/>
    <w:rsid w:val="00ED6D0E"/>
    <w:rsid w:val="00EF0E18"/>
    <w:rsid w:val="00EF7454"/>
    <w:rsid w:val="00F06382"/>
    <w:rsid w:val="00F11220"/>
    <w:rsid w:val="00F8297C"/>
    <w:rsid w:val="00FA42BC"/>
    <w:rsid w:val="00FB4015"/>
    <w:rsid w:val="00FB7F22"/>
    <w:rsid w:val="00FE5342"/>
    <w:rsid w:val="00FE70A4"/>
    <w:rsid w:val="00FF0B95"/>
    <w:rsid w:val="00FF3923"/>
    <w:rsid w:val="00F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F2B26B"/>
  <w15:docId w15:val="{0411530F-7B7F-49E0-8DC6-7381747C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D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6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6AF"/>
  </w:style>
  <w:style w:type="paragraph" w:styleId="Footer">
    <w:name w:val="footer"/>
    <w:basedOn w:val="Normal"/>
    <w:link w:val="FooterChar"/>
    <w:uiPriority w:val="99"/>
    <w:unhideWhenUsed/>
    <w:rsid w:val="000746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6AF"/>
  </w:style>
  <w:style w:type="character" w:styleId="Hyperlink">
    <w:name w:val="Hyperlink"/>
    <w:basedOn w:val="DefaultParagraphFont"/>
    <w:uiPriority w:val="99"/>
    <w:unhideWhenUsed/>
    <w:rsid w:val="00AE336B"/>
    <w:rPr>
      <w:color w:val="0000FF" w:themeColor="hyperlink"/>
      <w:u w:val="single"/>
    </w:rPr>
  </w:style>
  <w:style w:type="character" w:customStyle="1" w:styleId="ui-provider">
    <w:name w:val="ui-provider"/>
    <w:basedOn w:val="DefaultParagraphFont"/>
    <w:rsid w:val="009472AD"/>
  </w:style>
  <w:style w:type="paragraph" w:styleId="NormalWeb">
    <w:name w:val="Normal (Web)"/>
    <w:basedOn w:val="Normal"/>
    <w:uiPriority w:val="99"/>
    <w:semiHidden/>
    <w:unhideWhenUsed/>
    <w:rsid w:val="00613E7F"/>
    <w:pPr>
      <w:spacing w:before="100" w:beforeAutospacing="1" w:after="100" w:afterAutospacing="1"/>
    </w:pPr>
    <w:rPr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E7C"/>
    <w:rPr>
      <w:b/>
      <w:bCs/>
    </w:rPr>
  </w:style>
  <w:style w:type="character" w:styleId="Emphasis">
    <w:name w:val="Emphasis"/>
    <w:basedOn w:val="DefaultParagraphFont"/>
    <w:uiPriority w:val="20"/>
    <w:qFormat/>
    <w:rsid w:val="00A13E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55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08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7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194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339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33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78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8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3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6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3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47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la\AppData\Roaming\Microsoft\Templates\School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082b6404fa1d6bc4df6868c43cf585d9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36b03f9f6d314daf307077cad64ef0c8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E438C-F384-427E-9E5E-8C34524581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79738D-0160-44FB-9072-A0EE665E9B21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1A9DCB61-4567-4083-A93A-9830A166EA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</Template>
  <TotalTime>1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</dc:creator>
  <cp:lastModifiedBy>Mrs S Burgess</cp:lastModifiedBy>
  <cp:revision>2</cp:revision>
  <cp:lastPrinted>2024-06-19T11:30:00Z</cp:lastPrinted>
  <dcterms:created xsi:type="dcterms:W3CDTF">2025-09-14T14:59:00Z</dcterms:created>
  <dcterms:modified xsi:type="dcterms:W3CDTF">2025-09-14T14:59:00Z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</Properties>
</file>